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lainTable4"/>
        <w:tblW w:w="5088" w:type="pct"/>
        <w:tblBorders>
          <w:top w:val="single" w:sz="8" w:space="0" w:color="BFBFBF" w:themeColor="background1" w:themeShade="BF"/>
          <w:insideH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2150"/>
        <w:gridCol w:w="2503"/>
      </w:tblGrid>
      <w:tr w:rsidR="00EB29B2" w:rsidTr="004E39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46" w:type="pct"/>
          </w:tcPr>
          <w:p w:rsidR="00EB29B2" w:rsidRDefault="00915E52" w:rsidP="00915E52">
            <w:pPr>
              <w:pStyle w:val="Month"/>
              <w:spacing w:after="40"/>
              <w:ind w:right="-9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-18758</wp:posOffset>
                  </wp:positionH>
                  <wp:positionV relativeFrom="paragraph">
                    <wp:posOffset>-175225</wp:posOffset>
                  </wp:positionV>
                  <wp:extent cx="1810418" cy="756194"/>
                  <wp:effectExtent l="0" t="0" r="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iwassa_logo_cmyk_FULL COLOU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18" cy="75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4ECF">
              <w:rPr>
                <w:noProof/>
                <w:color w:val="92D05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1" behindDoc="0" locked="0" layoutInCell="1" allowOverlap="1">
                      <wp:simplePos x="0" y="0"/>
                      <wp:positionH relativeFrom="column">
                        <wp:posOffset>-176439</wp:posOffset>
                      </wp:positionH>
                      <wp:positionV relativeFrom="paragraph">
                        <wp:posOffset>-245863</wp:posOffset>
                      </wp:positionV>
                      <wp:extent cx="2190750" cy="826135"/>
                      <wp:effectExtent l="0" t="0" r="0" b="0"/>
                      <wp:wrapNone/>
                      <wp:docPr id="401" name="Rectangle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0" cy="826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439CE" id="Rectangle 401" o:spid="_x0000_s1026" style="position:absolute;margin-left:-13.9pt;margin-top:-19.35pt;width:172.5pt;height:65.05pt;z-index:2516643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" fillcolor="white [3212]" stroked="f" strokeweight="2.5pt"/>
                  </w:pict>
                </mc:Fallback>
              </mc:AlternateContent>
            </w:r>
            <w:r>
              <w:rPr>
                <w:noProof/>
                <w:color w:val="92D05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1981290</wp:posOffset>
                      </wp:positionH>
                      <wp:positionV relativeFrom="page">
                        <wp:posOffset>-27570</wp:posOffset>
                      </wp:positionV>
                      <wp:extent cx="7389495" cy="110490"/>
                      <wp:effectExtent l="19050" t="19050" r="20955" b="22860"/>
                      <wp:wrapNone/>
                      <wp:docPr id="404" name="Rectangl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89495" cy="110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49343A" id="Rectangle 404" o:spid="_x0000_s1026" style="position:absolute;margin-left:156pt;margin-top:-2.15pt;width:581.85pt;height:8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" fillcolor="white [3212]" strokecolor="white [3212]" strokeweight="2.5pt">
                      <w10:wrap anchory="page"/>
                    </v:rect>
                  </w:pict>
                </mc:Fallback>
              </mc:AlternateContent>
            </w:r>
            <w:r>
              <w:rPr>
                <w:color w:val="92D050"/>
                <w:sz w:val="72"/>
                <w:szCs w:val="72"/>
              </w:rPr>
              <w:t xml:space="preserve">             </w:t>
            </w:r>
            <w:r w:rsidR="006538A0" w:rsidRPr="00E03CDA">
              <w:rPr>
                <w:color w:val="92D050"/>
                <w:sz w:val="72"/>
                <w:szCs w:val="72"/>
              </w:rPr>
              <w:t>Youth Programs</w:t>
            </w:r>
          </w:p>
        </w:tc>
        <w:tc>
          <w:tcPr>
            <w:tcW w:w="854" w:type="pct"/>
            <w:tcMar>
              <w:right w:w="0" w:type="dxa"/>
            </w:tcMar>
          </w:tcPr>
          <w:p w:rsidR="00EB29B2" w:rsidRPr="00EC41BB" w:rsidRDefault="004D589B">
            <w:pPr>
              <w:pStyle w:val="Year"/>
              <w:spacing w:after="40"/>
              <w:rPr>
                <w:color w:val="21486F" w:themeColor="text2" w:themeShade="80"/>
                <w:sz w:val="72"/>
                <w:szCs w:val="72"/>
              </w:rPr>
            </w:pPr>
            <w:r w:rsidRPr="00EC41BB">
              <w:rPr>
                <w:color w:val="21486F" w:themeColor="text2" w:themeShade="80"/>
                <w:sz w:val="72"/>
                <w:szCs w:val="72"/>
              </w:rPr>
              <w:fldChar w:fldCharType="begin"/>
            </w:r>
            <w:r w:rsidRPr="00EC41BB">
              <w:rPr>
                <w:color w:val="21486F" w:themeColor="text2" w:themeShade="80"/>
                <w:sz w:val="72"/>
                <w:szCs w:val="72"/>
              </w:rPr>
              <w:instrText xml:space="preserve"> DOCVARIABLE  MonthStart \@  yyyy   \* MERGEFORMAT </w:instrText>
            </w:r>
            <w:r w:rsidRPr="00EC41BB">
              <w:rPr>
                <w:color w:val="21486F" w:themeColor="text2" w:themeShade="80"/>
                <w:sz w:val="72"/>
                <w:szCs w:val="72"/>
              </w:rPr>
              <w:fldChar w:fldCharType="separate"/>
            </w:r>
            <w:r w:rsidR="0056365E" w:rsidRPr="00EC41BB">
              <w:rPr>
                <w:color w:val="21486F" w:themeColor="text2" w:themeShade="80"/>
                <w:sz w:val="72"/>
                <w:szCs w:val="72"/>
              </w:rPr>
              <w:t>2019</w:t>
            </w:r>
            <w:r w:rsidRPr="00EC41BB">
              <w:rPr>
                <w:color w:val="21486F" w:themeColor="text2" w:themeShade="80"/>
                <w:sz w:val="72"/>
                <w:szCs w:val="72"/>
              </w:rPr>
              <w:fldChar w:fldCharType="end"/>
            </w:r>
          </w:p>
        </w:tc>
      </w:tr>
      <w:tr w:rsidR="00EB29B2" w:rsidTr="004E39B3">
        <w:tc>
          <w:tcPr>
            <w:tcW w:w="4146" w:type="pct"/>
          </w:tcPr>
          <w:p w:rsidR="00EB29B2" w:rsidRDefault="005F3245">
            <w:pPr>
              <w:pStyle w:val="NoSpacing"/>
            </w:pPr>
            <w:r w:rsidRPr="00F67D40">
              <w:rPr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4912" behindDoc="0" locked="0" layoutInCell="1" allowOverlap="1" wp14:anchorId="00CA4D28" wp14:editId="6BFE9F17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899160</wp:posOffset>
                      </wp:positionV>
                      <wp:extent cx="1133475" cy="609600"/>
                      <wp:effectExtent l="0" t="0" r="9525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47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3245" w:rsidRDefault="005F3245" w:rsidP="005F3245"/>
                                <w:p w:rsidR="005F3245" w:rsidRDefault="005F3245" w:rsidP="005F3245">
                                  <w:r>
                                    <w:t>@Kiwassa_Youth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CA4D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9.75pt;margin-top:70.8pt;width:89.25pt;height:48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" stroked="f">
                      <v:textbox>
                        <w:txbxContent>
                          <w:p w:rsidR="005F3245" w:rsidRDefault="005F3245" w:rsidP="005F3245"/>
                          <w:p w:rsidR="005F3245" w:rsidRDefault="005F3245" w:rsidP="005F3245">
                            <w:r>
                              <w:t>@Kiwassa_Youth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7D40">
              <w:rPr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4B932C8B" wp14:editId="68209F52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257175</wp:posOffset>
                      </wp:positionV>
                      <wp:extent cx="1095375" cy="704850"/>
                      <wp:effectExtent l="0" t="0" r="9525" b="0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3245" w:rsidRDefault="005F3245" w:rsidP="005F3245">
                                  <w:r>
                                    <w:t>Kiwassa Neighbourhood House – Youth Programs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32C8B" id="_x0000_s1027" type="#_x0000_t202" style="position:absolute;margin-left:19pt;margin-top:20.25pt;width:86.25pt;height:55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" stroked="f">
                      <v:textbox>
                        <w:txbxContent>
                          <w:p w:rsidR="005F3245" w:rsidRDefault="005F3245" w:rsidP="005F3245">
                            <w:r>
                              <w:t>Kiwassa Neighbourhood House – Youth Programs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4" w:type="pct"/>
          </w:tcPr>
          <w:p w:rsidR="00EB29B2" w:rsidRDefault="00EB29B2">
            <w:pPr>
              <w:pStyle w:val="NoSpacing"/>
            </w:pPr>
          </w:p>
        </w:tc>
      </w:tr>
    </w:tbl>
    <w:tbl>
      <w:tblPr>
        <w:tblStyle w:val="TableCalendar"/>
        <w:tblW w:w="4281" w:type="pct"/>
        <w:tblInd w:w="2344" w:type="dxa"/>
        <w:tblBorders>
          <w:insideH w:val="single" w:sz="4" w:space="0" w:color="BFBFBF" w:themeColor="background1" w:themeShade="BF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  <w:tblCaption w:val="Layout table"/>
      </w:tblPr>
      <w:tblGrid>
        <w:gridCol w:w="3052"/>
        <w:gridCol w:w="1575"/>
        <w:gridCol w:w="1575"/>
        <w:gridCol w:w="3063"/>
        <w:gridCol w:w="3056"/>
      </w:tblGrid>
      <w:tr w:rsidR="00913696" w:rsidTr="006D07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tcW w:w="1239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012D22" w:rsidRDefault="00005956">
            <w:pPr>
              <w:pStyle w:val="Days"/>
            </w:pPr>
            <w:r>
              <w:t>Wednesday</w:t>
            </w:r>
          </w:p>
        </w:tc>
        <w:tc>
          <w:tcPr>
            <w:tcW w:w="1278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012D22" w:rsidRDefault="00005956" w:rsidP="00005956">
            <w:pPr>
              <w:pStyle w:val="Days"/>
            </w:pPr>
            <w:r>
              <w:t>Thursday</w:t>
            </w:r>
          </w:p>
        </w:tc>
        <w:tc>
          <w:tcPr>
            <w:tcW w:w="1243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012D22" w:rsidRDefault="00005956" w:rsidP="00005956">
            <w:pPr>
              <w:pStyle w:val="Days"/>
            </w:pPr>
            <w:r>
              <w:t>Friday</w:t>
            </w:r>
          </w:p>
        </w:tc>
        <w:tc>
          <w:tcPr>
            <w:tcW w:w="1240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012D22" w:rsidRDefault="00005956">
            <w:pPr>
              <w:pStyle w:val="Days"/>
            </w:pPr>
            <w:r>
              <w:t>Saturday</w:t>
            </w:r>
          </w:p>
        </w:tc>
      </w:tr>
      <w:tr w:rsidR="00913696" w:rsidTr="006D071A">
        <w:trPr>
          <w:trHeight w:val="361"/>
        </w:trPr>
        <w:tc>
          <w:tcPr>
            <w:tcW w:w="1239" w:type="pct"/>
            <w:tcBorders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  <w:shd w:val="clear" w:color="auto" w:fill="auto"/>
          </w:tcPr>
          <w:p w:rsidR="00012D22" w:rsidRDefault="00005956" w:rsidP="00342CD2">
            <w:pPr>
              <w:pStyle w:val="Dates"/>
            </w:pPr>
            <w:r>
              <w:t>3</w:t>
            </w:r>
          </w:p>
        </w:tc>
        <w:tc>
          <w:tcPr>
            <w:tcW w:w="1278" w:type="pct"/>
            <w:gridSpan w:val="2"/>
            <w:tcBorders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  <w:shd w:val="clear" w:color="auto" w:fill="auto"/>
          </w:tcPr>
          <w:p w:rsidR="00012D22" w:rsidRDefault="00005956" w:rsidP="00342CD2">
            <w:pPr>
              <w:pStyle w:val="Dates"/>
            </w:pPr>
            <w:r>
              <w:t>4</w:t>
            </w:r>
          </w:p>
        </w:tc>
        <w:tc>
          <w:tcPr>
            <w:tcW w:w="1243" w:type="pct"/>
            <w:tcBorders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  <w:shd w:val="clear" w:color="auto" w:fill="auto"/>
          </w:tcPr>
          <w:p w:rsidR="00012D22" w:rsidRDefault="00005956" w:rsidP="00F861E9">
            <w:pPr>
              <w:pStyle w:val="Dates"/>
            </w:pPr>
            <w:r>
              <w:t>5</w:t>
            </w:r>
          </w:p>
        </w:tc>
        <w:tc>
          <w:tcPr>
            <w:tcW w:w="1240" w:type="pct"/>
            <w:tcBorders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  <w:shd w:val="clear" w:color="auto" w:fill="auto"/>
          </w:tcPr>
          <w:p w:rsidR="00012D22" w:rsidRDefault="00005956">
            <w:pPr>
              <w:pStyle w:val="Dates"/>
            </w:pPr>
            <w:r>
              <w:t>6</w:t>
            </w:r>
          </w:p>
        </w:tc>
      </w:tr>
      <w:tr w:rsidR="00913696" w:rsidTr="002E49AF">
        <w:trPr>
          <w:trHeight w:hRule="exact" w:val="783"/>
        </w:trPr>
        <w:tc>
          <w:tcPr>
            <w:tcW w:w="1239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auto"/>
          </w:tcPr>
          <w:p w:rsidR="00012D22" w:rsidRDefault="00791D1D" w:rsidP="009708FD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169545</wp:posOffset>
                  </wp:positionV>
                  <wp:extent cx="457036" cy="405320"/>
                  <wp:effectExtent l="0" t="0" r="63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icrophone-PNG-File[1]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36" cy="40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08FD">
              <w:rPr>
                <w:b/>
              </w:rPr>
              <w:t>VISIT THE ‘HIP HOP DROP’</w:t>
            </w:r>
          </w:p>
          <w:p w:rsidR="009708FD" w:rsidRDefault="009708FD" w:rsidP="009708FD">
            <w:pPr>
              <w:jc w:val="center"/>
            </w:pPr>
            <w:r>
              <w:t xml:space="preserve">1739 Venables St. </w:t>
            </w:r>
          </w:p>
          <w:p w:rsidR="009708FD" w:rsidRPr="009708FD" w:rsidRDefault="009708FD" w:rsidP="009708FD">
            <w:pPr>
              <w:jc w:val="center"/>
            </w:pPr>
            <w:r>
              <w:t xml:space="preserve">5:30 – 9:30  </w:t>
            </w:r>
          </w:p>
        </w:tc>
        <w:tc>
          <w:tcPr>
            <w:tcW w:w="1278" w:type="pct"/>
            <w:gridSpan w:val="2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auto"/>
          </w:tcPr>
          <w:p w:rsidR="00E05E67" w:rsidRDefault="006D071A" w:rsidP="00005956">
            <w:pPr>
              <w:jc w:val="center"/>
              <w:rPr>
                <w:b/>
              </w:rPr>
            </w:pPr>
            <w:r>
              <w:rPr>
                <w:b/>
              </w:rPr>
              <w:t>SKATEBOARD CAMP</w:t>
            </w:r>
          </w:p>
          <w:p w:rsidR="006D071A" w:rsidRDefault="00791D1D" w:rsidP="0000595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1503046</wp:posOffset>
                  </wp:positionH>
                  <wp:positionV relativeFrom="paragraph">
                    <wp:posOffset>37365</wp:posOffset>
                  </wp:positionV>
                  <wp:extent cx="662305" cy="419100"/>
                  <wp:effectExtent l="76200" t="0" r="4445" b="190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kateboard_PNG11740[1]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61700">
                            <a:off x="0" y="0"/>
                            <a:ext cx="66230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071A">
              <w:t>@ Flatspot Long Board Shop</w:t>
            </w:r>
          </w:p>
          <w:p w:rsidR="006D071A" w:rsidRPr="006D071A" w:rsidRDefault="006D071A" w:rsidP="00005956">
            <w:pPr>
              <w:jc w:val="center"/>
            </w:pPr>
            <w:r>
              <w:t>1pm – 5pm</w:t>
            </w:r>
          </w:p>
        </w:tc>
        <w:tc>
          <w:tcPr>
            <w:tcW w:w="1243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auto"/>
          </w:tcPr>
          <w:p w:rsidR="00005956" w:rsidRDefault="00005956" w:rsidP="00005956">
            <w:pPr>
              <w:jc w:val="center"/>
              <w:rPr>
                <w:b/>
              </w:rPr>
            </w:pPr>
            <w:r>
              <w:rPr>
                <w:b/>
              </w:rPr>
              <w:t>COMMUNITY MARKET</w:t>
            </w:r>
          </w:p>
          <w:p w:rsidR="00005956" w:rsidRDefault="00005956" w:rsidP="00005956">
            <w:pPr>
              <w:jc w:val="center"/>
            </w:pPr>
            <w:r>
              <w:t>@ Kiwassa 3 – 7</w:t>
            </w:r>
          </w:p>
          <w:p w:rsidR="00F34170" w:rsidRPr="00F34170" w:rsidRDefault="00005956" w:rsidP="00005956">
            <w:pPr>
              <w:jc w:val="center"/>
            </w:pPr>
            <w:r>
              <w:t>*Volunteers Needed*</w:t>
            </w:r>
          </w:p>
        </w:tc>
        <w:tc>
          <w:tcPr>
            <w:tcW w:w="1240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auto"/>
          </w:tcPr>
          <w:p w:rsidR="00D05948" w:rsidRDefault="002E49AF" w:rsidP="007615DB">
            <w:pPr>
              <w:jc w:val="center"/>
              <w:rPr>
                <w:b/>
              </w:rPr>
            </w:pPr>
            <w:r>
              <w:rPr>
                <w:b/>
              </w:rPr>
              <w:t>SUNRISE SUMMER KICK OFF</w:t>
            </w:r>
          </w:p>
          <w:p w:rsidR="002E49AF" w:rsidRDefault="002E49AF" w:rsidP="002E49AF">
            <w:pPr>
              <w:jc w:val="center"/>
            </w:pPr>
            <w:r>
              <w:t>@ 2500 Franklin St</w:t>
            </w:r>
          </w:p>
          <w:p w:rsidR="002E49AF" w:rsidRPr="002E49AF" w:rsidRDefault="002E49AF" w:rsidP="007615DB">
            <w:pPr>
              <w:jc w:val="center"/>
            </w:pPr>
            <w:r>
              <w:t>10 - 4</w:t>
            </w:r>
          </w:p>
        </w:tc>
      </w:tr>
      <w:tr w:rsidR="00913696" w:rsidTr="006D071A">
        <w:trPr>
          <w:trHeight w:val="361"/>
        </w:trPr>
        <w:tc>
          <w:tcPr>
            <w:tcW w:w="1239" w:type="pct"/>
            <w:tcBorders>
              <w:top w:val="single" w:sz="12" w:space="0" w:color="073779" w:themeColor="accent1"/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  <w:shd w:val="clear" w:color="auto" w:fill="auto"/>
          </w:tcPr>
          <w:p w:rsidR="00012D22" w:rsidRDefault="00005956" w:rsidP="007615DB">
            <w:pPr>
              <w:pStyle w:val="Dates"/>
            </w:pPr>
            <w:r>
              <w:t>10</w:t>
            </w:r>
          </w:p>
        </w:tc>
        <w:tc>
          <w:tcPr>
            <w:tcW w:w="1278" w:type="pct"/>
            <w:gridSpan w:val="2"/>
            <w:tcBorders>
              <w:top w:val="single" w:sz="12" w:space="0" w:color="073779" w:themeColor="accent1"/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  <w:shd w:val="clear" w:color="auto" w:fill="auto"/>
          </w:tcPr>
          <w:p w:rsidR="00012D22" w:rsidRDefault="00005956">
            <w:pPr>
              <w:pStyle w:val="Dates"/>
            </w:pPr>
            <w:r>
              <w:t>11</w:t>
            </w:r>
          </w:p>
        </w:tc>
        <w:tc>
          <w:tcPr>
            <w:tcW w:w="1243" w:type="pct"/>
            <w:tcBorders>
              <w:top w:val="single" w:sz="12" w:space="0" w:color="073779" w:themeColor="accent1"/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  <w:shd w:val="clear" w:color="auto" w:fill="auto"/>
          </w:tcPr>
          <w:p w:rsidR="00012D22" w:rsidRDefault="00005956">
            <w:pPr>
              <w:pStyle w:val="Dates"/>
            </w:pPr>
            <w:r>
              <w:t>12</w:t>
            </w:r>
          </w:p>
        </w:tc>
        <w:tc>
          <w:tcPr>
            <w:tcW w:w="1240" w:type="pct"/>
            <w:tcBorders>
              <w:top w:val="single" w:sz="12" w:space="0" w:color="073779" w:themeColor="accent1"/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  <w:shd w:val="clear" w:color="auto" w:fill="auto"/>
          </w:tcPr>
          <w:p w:rsidR="00012D22" w:rsidRDefault="00005956" w:rsidP="007615DB">
            <w:pPr>
              <w:pStyle w:val="Dates"/>
            </w:pPr>
            <w:r>
              <w:t>13</w:t>
            </w:r>
          </w:p>
        </w:tc>
      </w:tr>
      <w:tr w:rsidR="00913696" w:rsidTr="006D071A">
        <w:trPr>
          <w:trHeight w:hRule="exact" w:val="747"/>
        </w:trPr>
        <w:tc>
          <w:tcPr>
            <w:tcW w:w="1239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auto"/>
          </w:tcPr>
          <w:p w:rsidR="006D071A" w:rsidRDefault="00791D1D" w:rsidP="0000595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-27940</wp:posOffset>
                  </wp:positionV>
                  <wp:extent cx="456565" cy="456396"/>
                  <wp:effectExtent l="0" t="0" r="63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ng-Pong-Download-PNG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5" cy="45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08FD">
              <w:rPr>
                <w:b/>
              </w:rPr>
              <w:t>PING PONG</w:t>
            </w:r>
          </w:p>
          <w:p w:rsidR="006D071A" w:rsidRPr="00F861E9" w:rsidRDefault="006D071A" w:rsidP="00005956">
            <w:pPr>
              <w:jc w:val="center"/>
            </w:pPr>
            <w:r>
              <w:t>@ Kiwassa 3 - 6</w:t>
            </w:r>
          </w:p>
        </w:tc>
        <w:tc>
          <w:tcPr>
            <w:tcW w:w="639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auto"/>
          </w:tcPr>
          <w:p w:rsidR="006D071A" w:rsidRDefault="006D071A" w:rsidP="00005956">
            <w:pPr>
              <w:jc w:val="center"/>
              <w:rPr>
                <w:b/>
              </w:rPr>
            </w:pPr>
            <w:r>
              <w:rPr>
                <w:b/>
              </w:rPr>
              <w:t>FRESH ROOTS</w:t>
            </w:r>
          </w:p>
          <w:p w:rsidR="006D071A" w:rsidRDefault="006D071A" w:rsidP="00005956">
            <w:pPr>
              <w:jc w:val="center"/>
            </w:pPr>
            <w:r>
              <w:t xml:space="preserve">Farm Visit </w:t>
            </w:r>
          </w:p>
          <w:p w:rsidR="006D071A" w:rsidRDefault="00CE1285" w:rsidP="00005956">
            <w:pPr>
              <w:jc w:val="center"/>
            </w:pPr>
            <w:r>
              <w:t>12</w:t>
            </w:r>
            <w:r w:rsidR="006D071A">
              <w:t xml:space="preserve"> –</w:t>
            </w:r>
            <w:r>
              <w:t xml:space="preserve"> </w:t>
            </w:r>
            <w:r w:rsidR="006D071A">
              <w:t>2pm</w:t>
            </w:r>
          </w:p>
        </w:tc>
        <w:tc>
          <w:tcPr>
            <w:tcW w:w="639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auto"/>
          </w:tcPr>
          <w:p w:rsidR="006D071A" w:rsidRDefault="006D071A" w:rsidP="00005956">
            <w:pPr>
              <w:jc w:val="center"/>
              <w:rPr>
                <w:b/>
              </w:rPr>
            </w:pPr>
            <w:r>
              <w:rPr>
                <w:b/>
              </w:rPr>
              <w:t>SKATEBOARD CAMP</w:t>
            </w:r>
          </w:p>
          <w:p w:rsidR="006D071A" w:rsidRPr="006D071A" w:rsidRDefault="006D071A" w:rsidP="00005956">
            <w:pPr>
              <w:jc w:val="center"/>
            </w:pPr>
            <w:r>
              <w:t>1pm – 5pm</w:t>
            </w:r>
          </w:p>
        </w:tc>
        <w:tc>
          <w:tcPr>
            <w:tcW w:w="1243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auto"/>
          </w:tcPr>
          <w:p w:rsidR="006D071A" w:rsidRPr="00D95F80" w:rsidRDefault="006D071A" w:rsidP="00D95F80">
            <w:pPr>
              <w:jc w:val="center"/>
            </w:pPr>
            <w:r>
              <w:t xml:space="preserve"> </w:t>
            </w:r>
          </w:p>
        </w:tc>
        <w:tc>
          <w:tcPr>
            <w:tcW w:w="1240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auto"/>
          </w:tcPr>
          <w:p w:rsidR="006D071A" w:rsidRDefault="006D071A" w:rsidP="00F861E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00576" behindDoc="0" locked="0" layoutInCell="1" allowOverlap="1" wp14:anchorId="36B5BB56" wp14:editId="74E0AE67">
                  <wp:simplePos x="0" y="0"/>
                  <wp:positionH relativeFrom="column">
                    <wp:posOffset>6632575</wp:posOffset>
                  </wp:positionH>
                  <wp:positionV relativeFrom="paragraph">
                    <wp:posOffset>2505075</wp:posOffset>
                  </wp:positionV>
                  <wp:extent cx="1266825" cy="126682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ealthy-Food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696" w:rsidTr="006D071A">
        <w:trPr>
          <w:trHeight w:val="337"/>
        </w:trPr>
        <w:tc>
          <w:tcPr>
            <w:tcW w:w="1239" w:type="pct"/>
            <w:tcBorders>
              <w:top w:val="single" w:sz="12" w:space="0" w:color="073779" w:themeColor="accent1"/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</w:tcPr>
          <w:p w:rsidR="00012D22" w:rsidRDefault="00164CA4">
            <w:pPr>
              <w:pStyle w:val="Dates"/>
            </w:pPr>
            <w:r>
              <w:t>17</w:t>
            </w:r>
          </w:p>
        </w:tc>
        <w:tc>
          <w:tcPr>
            <w:tcW w:w="1278" w:type="pct"/>
            <w:gridSpan w:val="2"/>
            <w:tcBorders>
              <w:top w:val="single" w:sz="12" w:space="0" w:color="073779" w:themeColor="accent1"/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</w:tcPr>
          <w:p w:rsidR="00012D22" w:rsidRDefault="00164CA4">
            <w:pPr>
              <w:pStyle w:val="Dates"/>
            </w:pPr>
            <w:r>
              <w:t>18</w:t>
            </w:r>
          </w:p>
        </w:tc>
        <w:tc>
          <w:tcPr>
            <w:tcW w:w="1243" w:type="pct"/>
            <w:tcBorders>
              <w:top w:val="single" w:sz="12" w:space="0" w:color="073779" w:themeColor="accent1"/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</w:tcPr>
          <w:p w:rsidR="00012D22" w:rsidRDefault="00913696">
            <w:pPr>
              <w:pStyle w:val="Dates"/>
            </w:pPr>
            <w:r>
              <w:rPr>
                <w:b/>
                <w:noProof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1593850</wp:posOffset>
                  </wp:positionH>
                  <wp:positionV relativeFrom="paragraph">
                    <wp:posOffset>164465</wp:posOffset>
                  </wp:positionV>
                  <wp:extent cx="593725" cy="503555"/>
                  <wp:effectExtent l="19050" t="114300" r="73025" b="6794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mplification-1294300.svg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09121">
                            <a:off x="0" y="0"/>
                            <a:ext cx="59372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4CA4">
              <w:t>19</w:t>
            </w:r>
          </w:p>
        </w:tc>
        <w:tc>
          <w:tcPr>
            <w:tcW w:w="1240" w:type="pct"/>
            <w:tcBorders>
              <w:top w:val="single" w:sz="12" w:space="0" w:color="073779" w:themeColor="accent1"/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</w:tcPr>
          <w:p w:rsidR="00012D22" w:rsidRDefault="00005956">
            <w:pPr>
              <w:pStyle w:val="Dates"/>
            </w:pPr>
            <w:r>
              <w:t>20</w:t>
            </w:r>
          </w:p>
        </w:tc>
      </w:tr>
      <w:tr w:rsidR="00913696" w:rsidTr="006D071A">
        <w:trPr>
          <w:trHeight w:hRule="exact" w:val="855"/>
        </w:trPr>
        <w:tc>
          <w:tcPr>
            <w:tcW w:w="1239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</w:tcPr>
          <w:p w:rsidR="00005956" w:rsidRDefault="00005956" w:rsidP="00005956">
            <w:pPr>
              <w:jc w:val="center"/>
              <w:rPr>
                <w:b/>
              </w:rPr>
            </w:pPr>
            <w:r>
              <w:rPr>
                <w:b/>
              </w:rPr>
              <w:t>MT. SEYMOUR HIKE</w:t>
            </w:r>
          </w:p>
          <w:p w:rsidR="00005956" w:rsidRDefault="00791D1D" w:rsidP="0000595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74295</wp:posOffset>
                  </wp:positionV>
                  <wp:extent cx="780482" cy="295275"/>
                  <wp:effectExtent l="0" t="0" r="63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untain_PNG22[1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82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5956">
              <w:t>Meet @ Hastings CC</w:t>
            </w:r>
          </w:p>
          <w:p w:rsidR="00005956" w:rsidRDefault="00005956" w:rsidP="00005956">
            <w:pPr>
              <w:jc w:val="center"/>
            </w:pPr>
            <w:r>
              <w:t>10am</w:t>
            </w:r>
          </w:p>
          <w:p w:rsidR="00012D22" w:rsidRPr="00F861E9" w:rsidRDefault="00012D22" w:rsidP="003B14FA">
            <w:pPr>
              <w:jc w:val="center"/>
            </w:pPr>
          </w:p>
        </w:tc>
        <w:tc>
          <w:tcPr>
            <w:tcW w:w="1278" w:type="pct"/>
            <w:gridSpan w:val="2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</w:tcPr>
          <w:p w:rsidR="006D071A" w:rsidRDefault="006D071A" w:rsidP="006D071A">
            <w:pPr>
              <w:jc w:val="center"/>
              <w:rPr>
                <w:b/>
              </w:rPr>
            </w:pPr>
            <w:r>
              <w:rPr>
                <w:b/>
              </w:rPr>
              <w:t>SKATEBOARD CAMP</w:t>
            </w:r>
          </w:p>
          <w:p w:rsidR="006D071A" w:rsidRDefault="006D071A" w:rsidP="006D071A">
            <w:pPr>
              <w:jc w:val="center"/>
            </w:pPr>
            <w:r>
              <w:t>@ Flatspot Long Board Shop</w:t>
            </w:r>
          </w:p>
          <w:p w:rsidR="00D05948" w:rsidRPr="00D05948" w:rsidRDefault="006D071A" w:rsidP="006D071A">
            <w:pPr>
              <w:jc w:val="center"/>
            </w:pPr>
            <w:r>
              <w:t>1pm – 5pm</w:t>
            </w:r>
          </w:p>
        </w:tc>
        <w:tc>
          <w:tcPr>
            <w:tcW w:w="1243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</w:tcPr>
          <w:p w:rsidR="00164CA4" w:rsidRDefault="00164CA4" w:rsidP="00164CA4">
            <w:pPr>
              <w:jc w:val="center"/>
              <w:rPr>
                <w:b/>
              </w:rPr>
            </w:pPr>
            <w:r>
              <w:rPr>
                <w:b/>
              </w:rPr>
              <w:t>YOUTH VOICES WORKSHOP</w:t>
            </w:r>
          </w:p>
          <w:p w:rsidR="00164CA4" w:rsidRDefault="00164CA4" w:rsidP="00F34170">
            <w:pPr>
              <w:jc w:val="center"/>
            </w:pPr>
            <w:r>
              <w:t xml:space="preserve">@ Kiwassa </w:t>
            </w:r>
          </w:p>
          <w:p w:rsidR="00164CA4" w:rsidRPr="00164CA4" w:rsidRDefault="00164CA4" w:rsidP="00F34170">
            <w:pPr>
              <w:jc w:val="center"/>
            </w:pPr>
            <w:r>
              <w:t>1pm – 4pm</w:t>
            </w:r>
          </w:p>
        </w:tc>
        <w:tc>
          <w:tcPr>
            <w:tcW w:w="1240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</w:tcPr>
          <w:p w:rsidR="00012D22" w:rsidRDefault="00012D22" w:rsidP="00B244D1">
            <w:pPr>
              <w:jc w:val="center"/>
              <w:rPr>
                <w:b/>
              </w:rPr>
            </w:pPr>
          </w:p>
        </w:tc>
      </w:tr>
      <w:tr w:rsidR="00913696" w:rsidTr="006D071A">
        <w:trPr>
          <w:trHeight w:val="361"/>
        </w:trPr>
        <w:tc>
          <w:tcPr>
            <w:tcW w:w="1239" w:type="pct"/>
            <w:tcBorders>
              <w:top w:val="single" w:sz="12" w:space="0" w:color="073779" w:themeColor="accent1"/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  <w:shd w:val="clear" w:color="auto" w:fill="F7F7F7" w:themeFill="background2"/>
          </w:tcPr>
          <w:p w:rsidR="00012D22" w:rsidRDefault="00005956" w:rsidP="00F861E9">
            <w:pPr>
              <w:pStyle w:val="Dates"/>
            </w:pPr>
            <w:r>
              <w:t>24</w:t>
            </w:r>
          </w:p>
        </w:tc>
        <w:tc>
          <w:tcPr>
            <w:tcW w:w="1278" w:type="pct"/>
            <w:gridSpan w:val="2"/>
            <w:tcBorders>
              <w:top w:val="single" w:sz="12" w:space="0" w:color="073779" w:themeColor="accent1"/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  <w:shd w:val="clear" w:color="auto" w:fill="F7F7F7" w:themeFill="background2"/>
          </w:tcPr>
          <w:p w:rsidR="00012D22" w:rsidRDefault="00005956" w:rsidP="00F861E9">
            <w:pPr>
              <w:pStyle w:val="Dates"/>
            </w:pPr>
            <w:r>
              <w:t>25</w:t>
            </w:r>
          </w:p>
        </w:tc>
        <w:tc>
          <w:tcPr>
            <w:tcW w:w="1243" w:type="pct"/>
            <w:tcBorders>
              <w:top w:val="single" w:sz="12" w:space="0" w:color="073779" w:themeColor="accent1"/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  <w:shd w:val="clear" w:color="auto" w:fill="F7F7F7" w:themeFill="background2"/>
          </w:tcPr>
          <w:p w:rsidR="00012D22" w:rsidRDefault="00913696" w:rsidP="00012D22">
            <w:pPr>
              <w:pStyle w:val="Dates"/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-135890</wp:posOffset>
                  </wp:positionV>
                  <wp:extent cx="476311" cy="47688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ootball_PNG28465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1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5956">
              <w:t>26</w:t>
            </w:r>
          </w:p>
        </w:tc>
        <w:tc>
          <w:tcPr>
            <w:tcW w:w="1240" w:type="pct"/>
            <w:tcBorders>
              <w:top w:val="single" w:sz="12" w:space="0" w:color="073779" w:themeColor="accent1"/>
              <w:left w:val="single" w:sz="12" w:space="0" w:color="073779" w:themeColor="accent1"/>
              <w:bottom w:val="nil"/>
              <w:right w:val="single" w:sz="12" w:space="0" w:color="073779" w:themeColor="accent1"/>
            </w:tcBorders>
            <w:shd w:val="clear" w:color="auto" w:fill="auto"/>
          </w:tcPr>
          <w:p w:rsidR="00012D22" w:rsidRPr="00B244D1" w:rsidRDefault="00005956" w:rsidP="00B244D1">
            <w:pPr>
              <w:pStyle w:val="Dates"/>
            </w:pPr>
            <w:r>
              <w:t>27</w:t>
            </w:r>
          </w:p>
        </w:tc>
      </w:tr>
      <w:tr w:rsidR="00913696" w:rsidTr="006D071A">
        <w:trPr>
          <w:trHeight w:hRule="exact" w:val="945"/>
        </w:trPr>
        <w:tc>
          <w:tcPr>
            <w:tcW w:w="1239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F7F7F7" w:themeFill="background2"/>
          </w:tcPr>
          <w:p w:rsidR="006D071A" w:rsidRDefault="006D071A" w:rsidP="00C93C6A">
            <w:pPr>
              <w:jc w:val="center"/>
              <w:rPr>
                <w:b/>
              </w:rPr>
            </w:pPr>
            <w:r>
              <w:rPr>
                <w:b/>
              </w:rPr>
              <w:t>SOCCER</w:t>
            </w:r>
          </w:p>
          <w:p w:rsidR="006D071A" w:rsidRPr="00E05E67" w:rsidRDefault="006D071A" w:rsidP="00E05E67">
            <w:pPr>
              <w:jc w:val="center"/>
              <w:rPr>
                <w:b/>
              </w:rPr>
            </w:pPr>
            <w:r w:rsidRPr="00E05E67">
              <w:t>13 – 16 year olds</w:t>
            </w:r>
            <w:r>
              <w:rPr>
                <w:b/>
              </w:rPr>
              <w:t xml:space="preserve"> </w:t>
            </w:r>
            <w:r>
              <w:t>@ Trillium Fields</w:t>
            </w:r>
          </w:p>
          <w:p w:rsidR="006D071A" w:rsidRPr="00C93C6A" w:rsidRDefault="006D071A" w:rsidP="00C93C6A">
            <w:pPr>
              <w:jc w:val="center"/>
            </w:pPr>
            <w:r>
              <w:t xml:space="preserve">11 – 12:30 </w:t>
            </w:r>
          </w:p>
          <w:p w:rsidR="006D071A" w:rsidRPr="00C93C6A" w:rsidRDefault="006D071A" w:rsidP="003B14FA">
            <w:pPr>
              <w:jc w:val="center"/>
              <w:rPr>
                <w:b/>
              </w:rPr>
            </w:pPr>
          </w:p>
        </w:tc>
        <w:tc>
          <w:tcPr>
            <w:tcW w:w="639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F7F7F7" w:themeFill="background2"/>
          </w:tcPr>
          <w:p w:rsidR="006D071A" w:rsidRDefault="006D071A" w:rsidP="00E05E67">
            <w:pPr>
              <w:jc w:val="center"/>
              <w:rPr>
                <w:b/>
              </w:rPr>
            </w:pPr>
            <w:r>
              <w:rPr>
                <w:b/>
              </w:rPr>
              <w:t>SOCCER</w:t>
            </w:r>
          </w:p>
          <w:p w:rsidR="006D071A" w:rsidRDefault="006D071A" w:rsidP="006D071A">
            <w:pPr>
              <w:jc w:val="center"/>
            </w:pPr>
            <w:r>
              <w:t>13 – 16 yrs @ Trillium Fields</w:t>
            </w:r>
          </w:p>
          <w:p w:rsidR="006D071A" w:rsidRPr="00E05E67" w:rsidRDefault="006D071A" w:rsidP="006D071A">
            <w:pPr>
              <w:jc w:val="center"/>
              <w:rPr>
                <w:b/>
              </w:rPr>
            </w:pPr>
            <w:r>
              <w:t>11 – 12:30</w:t>
            </w:r>
          </w:p>
        </w:tc>
        <w:tc>
          <w:tcPr>
            <w:tcW w:w="639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F7F7F7" w:themeFill="background2"/>
          </w:tcPr>
          <w:p w:rsidR="006D071A" w:rsidRDefault="006D071A" w:rsidP="006D071A">
            <w:pPr>
              <w:jc w:val="center"/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>SKATEBOARD CAMP</w:t>
            </w:r>
          </w:p>
          <w:p w:rsidR="006D071A" w:rsidRPr="00C93C6A" w:rsidRDefault="006D071A" w:rsidP="006D071A">
            <w:pPr>
              <w:jc w:val="center"/>
            </w:pPr>
            <w:r>
              <w:t>1pm – 5pm</w:t>
            </w:r>
          </w:p>
          <w:p w:rsidR="006D071A" w:rsidRPr="00D95F80" w:rsidRDefault="006D071A" w:rsidP="003B14FA">
            <w:pPr>
              <w:jc w:val="center"/>
            </w:pPr>
          </w:p>
        </w:tc>
        <w:tc>
          <w:tcPr>
            <w:tcW w:w="1243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F7F7F7" w:themeFill="background2"/>
          </w:tcPr>
          <w:p w:rsidR="006D071A" w:rsidRDefault="006D071A" w:rsidP="00E05E67">
            <w:pPr>
              <w:jc w:val="center"/>
              <w:rPr>
                <w:b/>
              </w:rPr>
            </w:pPr>
            <w:r>
              <w:rPr>
                <w:b/>
              </w:rPr>
              <w:t>SOCCER</w:t>
            </w:r>
          </w:p>
          <w:p w:rsidR="006D071A" w:rsidRPr="00E05E67" w:rsidRDefault="006D071A" w:rsidP="00E05E67">
            <w:pPr>
              <w:jc w:val="center"/>
              <w:rPr>
                <w:b/>
              </w:rPr>
            </w:pPr>
            <w:r w:rsidRPr="00E05E67">
              <w:t>13 – 16 year olds</w:t>
            </w:r>
            <w:r>
              <w:rPr>
                <w:b/>
              </w:rPr>
              <w:t xml:space="preserve"> </w:t>
            </w:r>
            <w:r>
              <w:t>@ Trillium Fields</w:t>
            </w:r>
          </w:p>
          <w:p w:rsidR="006D071A" w:rsidRPr="00C93C6A" w:rsidRDefault="006D071A" w:rsidP="00E05E67">
            <w:pPr>
              <w:jc w:val="center"/>
            </w:pPr>
            <w:r>
              <w:t xml:space="preserve">11 – 12:30 </w:t>
            </w:r>
          </w:p>
          <w:p w:rsidR="006D071A" w:rsidRPr="00E5604C" w:rsidRDefault="006D071A" w:rsidP="007615DB">
            <w:pPr>
              <w:jc w:val="center"/>
            </w:pPr>
          </w:p>
        </w:tc>
        <w:tc>
          <w:tcPr>
            <w:tcW w:w="1240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auto"/>
          </w:tcPr>
          <w:p w:rsidR="006D071A" w:rsidRDefault="006D071A" w:rsidP="00005956">
            <w:pPr>
              <w:jc w:val="center"/>
              <w:rPr>
                <w:b/>
              </w:rPr>
            </w:pPr>
            <w:r>
              <w:rPr>
                <w:b/>
              </w:rPr>
              <w:t>CHESS GAMES</w:t>
            </w:r>
          </w:p>
          <w:p w:rsidR="006D071A" w:rsidRDefault="00913696" w:rsidP="00005956">
            <w:pPr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43180</wp:posOffset>
                  </wp:positionV>
                  <wp:extent cx="797560" cy="71437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hess_PNG8417[1]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071A">
              <w:t>Youth vs. Seniors</w:t>
            </w:r>
          </w:p>
          <w:p w:rsidR="006D071A" w:rsidRPr="00005956" w:rsidRDefault="006D071A" w:rsidP="00005956">
            <w:pPr>
              <w:jc w:val="center"/>
            </w:pPr>
            <w:r>
              <w:t xml:space="preserve">@ Kiwassa </w:t>
            </w:r>
            <w:r w:rsidR="00A460C9">
              <w:t>2pm – 4pm</w:t>
            </w:r>
          </w:p>
        </w:tc>
      </w:tr>
      <w:tr w:rsidR="00913696" w:rsidTr="006D071A">
        <w:trPr>
          <w:trHeight w:hRule="exact" w:val="1200"/>
        </w:trPr>
        <w:tc>
          <w:tcPr>
            <w:tcW w:w="1239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F7F7F7" w:themeFill="background2"/>
          </w:tcPr>
          <w:p w:rsidR="00012D22" w:rsidRDefault="00012D22" w:rsidP="00012D22">
            <w:pPr>
              <w:jc w:val="right"/>
            </w:pPr>
            <w:r w:rsidRPr="00012D22">
              <w:t>30</w:t>
            </w:r>
          </w:p>
          <w:p w:rsidR="00005956" w:rsidRDefault="009708FD" w:rsidP="00005956">
            <w:pPr>
              <w:jc w:val="center"/>
              <w:rPr>
                <w:b/>
              </w:rPr>
            </w:pPr>
            <w:r>
              <w:rPr>
                <w:b/>
              </w:rPr>
              <w:t>MOVIE</w:t>
            </w:r>
            <w:r w:rsidR="00005956">
              <w:rPr>
                <w:b/>
              </w:rPr>
              <w:t xml:space="preserve"> </w:t>
            </w:r>
          </w:p>
          <w:p w:rsidR="00005956" w:rsidRPr="00012D22" w:rsidRDefault="00005956" w:rsidP="00005956">
            <w:pPr>
              <w:jc w:val="center"/>
            </w:pPr>
            <w:r>
              <w:t>@ Kiwassa 3 - 6</w:t>
            </w:r>
          </w:p>
        </w:tc>
        <w:tc>
          <w:tcPr>
            <w:tcW w:w="1278" w:type="pct"/>
            <w:gridSpan w:val="2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F7F7F7" w:themeFill="background2"/>
          </w:tcPr>
          <w:p w:rsidR="00E05E67" w:rsidRDefault="00012D22" w:rsidP="00E05E67">
            <w:pPr>
              <w:jc w:val="right"/>
            </w:pPr>
            <w:r>
              <w:t>31</w:t>
            </w:r>
          </w:p>
          <w:p w:rsidR="006D071A" w:rsidRDefault="006D071A" w:rsidP="006D071A">
            <w:pPr>
              <w:jc w:val="center"/>
              <w:rPr>
                <w:b/>
              </w:rPr>
            </w:pPr>
            <w:r>
              <w:rPr>
                <w:b/>
              </w:rPr>
              <w:t>SKATEBOARD CAMP</w:t>
            </w:r>
          </w:p>
          <w:p w:rsidR="006D071A" w:rsidRDefault="006D071A" w:rsidP="006D071A">
            <w:pPr>
              <w:jc w:val="center"/>
            </w:pPr>
            <w:r>
              <w:t>@ Flatspot Long Board Shop</w:t>
            </w:r>
          </w:p>
          <w:p w:rsidR="00E05E67" w:rsidRPr="00E05E67" w:rsidRDefault="006D071A" w:rsidP="006D071A">
            <w:pPr>
              <w:jc w:val="center"/>
            </w:pPr>
            <w:r>
              <w:t>1pm – 5pm</w:t>
            </w:r>
          </w:p>
        </w:tc>
        <w:tc>
          <w:tcPr>
            <w:tcW w:w="1243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F7F7F7" w:themeFill="background2"/>
          </w:tcPr>
          <w:p w:rsidR="00012D22" w:rsidRPr="00E5604C" w:rsidRDefault="00791D1D" w:rsidP="007615D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4232275</wp:posOffset>
                  </wp:positionH>
                  <wp:positionV relativeFrom="paragraph">
                    <wp:posOffset>4619625</wp:posOffset>
                  </wp:positionV>
                  <wp:extent cx="9144000" cy="5229225"/>
                  <wp:effectExtent l="0" t="0" r="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kateboard_PNG11726[1]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22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0" w:type="pct"/>
            <w:tcBorders>
              <w:top w:val="nil"/>
              <w:left w:val="single" w:sz="12" w:space="0" w:color="073779" w:themeColor="accent1"/>
              <w:bottom w:val="single" w:sz="12" w:space="0" w:color="073779" w:themeColor="accent1"/>
              <w:right w:val="single" w:sz="12" w:space="0" w:color="073779" w:themeColor="accent1"/>
            </w:tcBorders>
            <w:shd w:val="clear" w:color="auto" w:fill="auto"/>
          </w:tcPr>
          <w:p w:rsidR="00012D22" w:rsidRPr="00A6723B" w:rsidRDefault="00012D22" w:rsidP="00D95F80">
            <w:pPr>
              <w:jc w:val="center"/>
            </w:pPr>
          </w:p>
        </w:tc>
      </w:tr>
      <w:tr w:rsidR="00913696" w:rsidTr="006D071A">
        <w:trPr>
          <w:trHeight w:val="177"/>
        </w:trPr>
        <w:tc>
          <w:tcPr>
            <w:tcW w:w="1239" w:type="pct"/>
            <w:tcBorders>
              <w:top w:val="single" w:sz="12" w:space="0" w:color="073779" w:themeColor="accent1"/>
              <w:left w:val="nil"/>
              <w:bottom w:val="nil"/>
              <w:right w:val="nil"/>
            </w:tcBorders>
            <w:shd w:val="clear" w:color="auto" w:fill="auto"/>
          </w:tcPr>
          <w:p w:rsidR="00012D22" w:rsidRDefault="00012D22" w:rsidP="003B14FA">
            <w:pPr>
              <w:pStyle w:val="Dates"/>
              <w:jc w:val="left"/>
            </w:pPr>
          </w:p>
        </w:tc>
        <w:tc>
          <w:tcPr>
            <w:tcW w:w="1278" w:type="pct"/>
            <w:gridSpan w:val="2"/>
            <w:tcBorders>
              <w:top w:val="single" w:sz="12" w:space="0" w:color="073779" w:themeColor="accent1"/>
              <w:left w:val="nil"/>
              <w:bottom w:val="nil"/>
              <w:right w:val="nil"/>
            </w:tcBorders>
            <w:shd w:val="clear" w:color="auto" w:fill="auto"/>
          </w:tcPr>
          <w:p w:rsidR="00012D22" w:rsidRDefault="00012D22" w:rsidP="003B14FA">
            <w:pPr>
              <w:pStyle w:val="Dates"/>
              <w:jc w:val="left"/>
            </w:pPr>
          </w:p>
        </w:tc>
        <w:tc>
          <w:tcPr>
            <w:tcW w:w="1243" w:type="pct"/>
            <w:tcBorders>
              <w:top w:val="single" w:sz="12" w:space="0" w:color="073779" w:themeColor="accent1"/>
              <w:left w:val="nil"/>
              <w:bottom w:val="nil"/>
              <w:right w:val="nil"/>
            </w:tcBorders>
            <w:shd w:val="clear" w:color="auto" w:fill="auto"/>
          </w:tcPr>
          <w:p w:rsidR="00012D22" w:rsidRDefault="00012D22">
            <w:pPr>
              <w:pStyle w:val="Dates"/>
            </w:pPr>
          </w:p>
        </w:tc>
        <w:tc>
          <w:tcPr>
            <w:tcW w:w="1240" w:type="pct"/>
            <w:tcBorders>
              <w:top w:val="single" w:sz="12" w:space="0" w:color="073779" w:themeColor="accent1"/>
              <w:left w:val="nil"/>
              <w:bottom w:val="nil"/>
              <w:right w:val="nil"/>
            </w:tcBorders>
          </w:tcPr>
          <w:p w:rsidR="00012D22" w:rsidRDefault="00012D22">
            <w:pPr>
              <w:pStyle w:val="Dates"/>
            </w:pPr>
          </w:p>
        </w:tc>
      </w:tr>
    </w:tbl>
    <w:tbl>
      <w:tblPr>
        <w:tblStyle w:val="PlainTable4"/>
        <w:tblW w:w="5000" w:type="pct"/>
        <w:tblCellMar>
          <w:top w:w="216" w:type="dxa"/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2549"/>
        <w:gridCol w:w="250"/>
        <w:gridCol w:w="3771"/>
        <w:gridCol w:w="4320"/>
        <w:gridCol w:w="3510"/>
      </w:tblGrid>
      <w:tr w:rsidR="00A80ECA" w:rsidTr="00A672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674"/>
        </w:trPr>
        <w:tc>
          <w:tcPr>
            <w:tcW w:w="2549" w:type="dxa"/>
            <w:tcMar>
              <w:left w:w="0" w:type="dxa"/>
            </w:tcMar>
          </w:tcPr>
          <w:p w:rsidR="00A80ECA" w:rsidRPr="006421AC" w:rsidRDefault="00A80ECA" w:rsidP="006421AC">
            <w:pPr>
              <w:pStyle w:val="Heading1"/>
              <w:spacing w:after="40"/>
              <w:outlineLvl w:val="0"/>
              <w:rPr>
                <w:sz w:val="36"/>
                <w:szCs w:val="36"/>
              </w:rPr>
            </w:pPr>
            <w:r w:rsidRPr="006421AC">
              <w:rPr>
                <w:sz w:val="36"/>
                <w:szCs w:val="36"/>
              </w:rPr>
              <w:t>Contact</w:t>
            </w:r>
            <w:r>
              <w:rPr>
                <w:sz w:val="36"/>
                <w:szCs w:val="36"/>
              </w:rPr>
              <w:t xml:space="preserve"> &amp; ReGISTRATION</w:t>
            </w:r>
          </w:p>
        </w:tc>
        <w:tc>
          <w:tcPr>
            <w:tcW w:w="250" w:type="dxa"/>
          </w:tcPr>
          <w:p w:rsidR="00A80ECA" w:rsidRDefault="00A80ECA">
            <w:pPr>
              <w:pStyle w:val="Heading2"/>
              <w:outlineLvl w:val="1"/>
            </w:pPr>
          </w:p>
        </w:tc>
        <w:tc>
          <w:tcPr>
            <w:tcW w:w="3771" w:type="dxa"/>
          </w:tcPr>
          <w:p w:rsidR="00A80ECA" w:rsidRDefault="00A80ECA">
            <w:pPr>
              <w:pStyle w:val="Heading2"/>
              <w:spacing w:after="40"/>
              <w:outlineLvl w:val="1"/>
            </w:pPr>
            <w:r>
              <w:t>Cherrie Guo – Youth Settlement Worker</w:t>
            </w:r>
          </w:p>
          <w:p w:rsidR="00A80ECA" w:rsidRPr="002D20CD" w:rsidRDefault="00C3771D" w:rsidP="006421AC">
            <w:pPr>
              <w:rPr>
                <w:color w:val="262626" w:themeColor="text1" w:themeTint="D9"/>
              </w:rPr>
            </w:pPr>
            <w:hyperlink r:id="rId18" w:history="1">
              <w:r w:rsidR="00A80ECA" w:rsidRPr="002D20CD">
                <w:rPr>
                  <w:rStyle w:val="Hyperlink"/>
                  <w:color w:val="262626" w:themeColor="text1" w:themeTint="D9"/>
                  <w:u w:val="none"/>
                </w:rPr>
                <w:t>cherrieg@kiwassa.ca</w:t>
              </w:r>
            </w:hyperlink>
          </w:p>
          <w:p w:rsidR="00A80ECA" w:rsidRDefault="00A80ECA" w:rsidP="006421AC">
            <w:pPr>
              <w:rPr>
                <w:color w:val="262626" w:themeColor="text1" w:themeTint="D9"/>
              </w:rPr>
            </w:pPr>
            <w:r w:rsidRPr="002D20CD">
              <w:rPr>
                <w:color w:val="262626" w:themeColor="text1" w:themeTint="D9"/>
              </w:rPr>
              <w:t>778-833-1485</w:t>
            </w:r>
          </w:p>
          <w:p w:rsidR="00A80ECA" w:rsidRPr="002D20CD" w:rsidRDefault="00A80ECA" w:rsidP="006421AC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FB: Cherrie Kiwassa</w:t>
            </w:r>
          </w:p>
          <w:p w:rsidR="00A80ECA" w:rsidRDefault="00A80ECA" w:rsidP="00B81DC4">
            <w:pPr>
              <w:spacing w:after="40"/>
            </w:pPr>
            <w:r>
              <w:rPr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782144" behindDoc="0" locked="0" layoutInCell="1" allowOverlap="1" wp14:anchorId="1FE23000" wp14:editId="43583B9A">
                  <wp:simplePos x="0" y="0"/>
                  <wp:positionH relativeFrom="column">
                    <wp:posOffset>5229225</wp:posOffset>
                  </wp:positionH>
                  <wp:positionV relativeFrom="paragraph">
                    <wp:posOffset>6605270</wp:posOffset>
                  </wp:positionV>
                  <wp:extent cx="2978150" cy="406400"/>
                  <wp:effectExtent l="0" t="0" r="0" b="0"/>
                  <wp:wrapNone/>
                  <wp:docPr id="25" name="Picture 25" descr="IRCC-Logo-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RCC-Logo-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</w:tcPr>
          <w:p w:rsidR="00A80ECA" w:rsidRDefault="00A80ECA">
            <w:pPr>
              <w:pStyle w:val="Heading2"/>
              <w:spacing w:after="40"/>
              <w:outlineLvl w:val="1"/>
            </w:pPr>
            <w:r>
              <w:t>Emem-Obong Inyang – Eastside Youth Worker</w:t>
            </w:r>
          </w:p>
          <w:p w:rsidR="00A80ECA" w:rsidRPr="002D20CD" w:rsidRDefault="00C3771D" w:rsidP="002D20CD">
            <w:pPr>
              <w:rPr>
                <w:color w:val="262626" w:themeColor="text1" w:themeTint="D9"/>
              </w:rPr>
            </w:pPr>
            <w:hyperlink r:id="rId20" w:history="1">
              <w:r w:rsidR="00A80ECA" w:rsidRPr="002D20CD">
                <w:rPr>
                  <w:rStyle w:val="Hyperlink"/>
                  <w:color w:val="262626" w:themeColor="text1" w:themeTint="D9"/>
                  <w:u w:val="none"/>
                </w:rPr>
                <w:t>ememi@kiwassa.ca</w:t>
              </w:r>
            </w:hyperlink>
          </w:p>
          <w:p w:rsidR="00A80ECA" w:rsidRDefault="00A80ECA" w:rsidP="002D20CD">
            <w:pPr>
              <w:rPr>
                <w:color w:val="262626" w:themeColor="text1" w:themeTint="D9"/>
              </w:rPr>
            </w:pPr>
            <w:r w:rsidRPr="002D20CD">
              <w:rPr>
                <w:color w:val="262626" w:themeColor="text1" w:themeTint="D9"/>
              </w:rPr>
              <w:t>604-254-5401 EXT. 223</w:t>
            </w:r>
          </w:p>
          <w:p w:rsidR="00A80ECA" w:rsidRPr="002D20CD" w:rsidRDefault="00A80ECA" w:rsidP="002D20CD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FB: Emem-Obong Kiwassa</w:t>
            </w:r>
          </w:p>
          <w:p w:rsidR="00A80ECA" w:rsidRDefault="00A80ECA">
            <w:pPr>
              <w:spacing w:after="40"/>
            </w:pPr>
            <w:r>
              <w:rPr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780096" behindDoc="0" locked="0" layoutInCell="1" allowOverlap="1" wp14:anchorId="2AF3675A" wp14:editId="56D0AA75">
                  <wp:simplePos x="0" y="0"/>
                  <wp:positionH relativeFrom="column">
                    <wp:posOffset>5306060</wp:posOffset>
                  </wp:positionH>
                  <wp:positionV relativeFrom="paragraph">
                    <wp:posOffset>6602095</wp:posOffset>
                  </wp:positionV>
                  <wp:extent cx="2792095" cy="387350"/>
                  <wp:effectExtent l="0" t="0" r="8255" b="0"/>
                  <wp:wrapNone/>
                  <wp:docPr id="18" name="Picture 18" descr="CI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auto"/>
                <w:sz w:val="24"/>
                <w:szCs w:val="24"/>
              </w:rPr>
              <w:t xml:space="preserve"> </w:t>
            </w:r>
            <w:r>
              <w:rPr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781120" behindDoc="0" locked="0" layoutInCell="1" allowOverlap="1" wp14:anchorId="1E281E47" wp14:editId="041E401F">
                  <wp:simplePos x="0" y="0"/>
                  <wp:positionH relativeFrom="column">
                    <wp:posOffset>5306060</wp:posOffset>
                  </wp:positionH>
                  <wp:positionV relativeFrom="paragraph">
                    <wp:posOffset>6602095</wp:posOffset>
                  </wp:positionV>
                  <wp:extent cx="2792095" cy="387350"/>
                  <wp:effectExtent l="0" t="0" r="8255" b="0"/>
                  <wp:wrapNone/>
                  <wp:docPr id="19" name="Picture 19" descr="CI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auto"/>
                <w:sz w:val="24"/>
                <w:szCs w:val="24"/>
              </w:rPr>
              <w:t xml:space="preserve"> </w:t>
            </w:r>
            <w:r>
              <w:rPr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779072" behindDoc="0" locked="0" layoutInCell="1" allowOverlap="1" wp14:anchorId="178E8CD4" wp14:editId="52BD50E5">
                  <wp:simplePos x="0" y="0"/>
                  <wp:positionH relativeFrom="column">
                    <wp:posOffset>5306060</wp:posOffset>
                  </wp:positionH>
                  <wp:positionV relativeFrom="paragraph">
                    <wp:posOffset>6602095</wp:posOffset>
                  </wp:positionV>
                  <wp:extent cx="2792095" cy="387350"/>
                  <wp:effectExtent l="0" t="0" r="8255" b="0"/>
                  <wp:wrapNone/>
                  <wp:docPr id="17" name="Picture 17" descr="CI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tcMar>
              <w:right w:w="0" w:type="dxa"/>
            </w:tcMar>
          </w:tcPr>
          <w:p w:rsidR="00A80ECA" w:rsidRDefault="00A80ECA">
            <w:pPr>
              <w:pStyle w:val="Heading2"/>
              <w:spacing w:after="40"/>
              <w:outlineLvl w:val="1"/>
            </w:pPr>
            <w:r>
              <w:t>Ryan Avola – Youth Programs Coordinator</w:t>
            </w:r>
          </w:p>
          <w:p w:rsidR="00A80ECA" w:rsidRPr="002D20CD" w:rsidRDefault="00C3771D" w:rsidP="002D20CD">
            <w:pPr>
              <w:spacing w:after="40"/>
              <w:rPr>
                <w:color w:val="262626" w:themeColor="text1" w:themeTint="D9"/>
              </w:rPr>
            </w:pPr>
            <w:hyperlink r:id="rId22" w:history="1">
              <w:r w:rsidR="00A80ECA" w:rsidRPr="002D20CD">
                <w:rPr>
                  <w:rStyle w:val="Hyperlink"/>
                  <w:color w:val="262626" w:themeColor="text1" w:themeTint="D9"/>
                  <w:u w:val="none"/>
                </w:rPr>
                <w:t>ryana@kiwassa.ca</w:t>
              </w:r>
            </w:hyperlink>
          </w:p>
          <w:p w:rsidR="00A80ECA" w:rsidRDefault="00A80ECA" w:rsidP="002D20CD">
            <w:pPr>
              <w:spacing w:after="40"/>
              <w:rPr>
                <w:color w:val="262626" w:themeColor="text1" w:themeTint="D9"/>
              </w:rPr>
            </w:pPr>
            <w:r w:rsidRPr="002D20CD">
              <w:rPr>
                <w:color w:val="262626" w:themeColor="text1" w:themeTint="D9"/>
              </w:rPr>
              <w:t>604-254-5401 EXT. 222</w:t>
            </w:r>
          </w:p>
          <w:p w:rsidR="00A80ECA" w:rsidRDefault="00A80ECA" w:rsidP="002D20CD">
            <w:pPr>
              <w:spacing w:after="40"/>
            </w:pPr>
            <w:r>
              <w:rPr>
                <w:color w:val="262626" w:themeColor="text1" w:themeTint="D9"/>
              </w:rPr>
              <w:t xml:space="preserve">FB: Ryan Kiwassa </w:t>
            </w:r>
          </w:p>
        </w:tc>
      </w:tr>
    </w:tbl>
    <w:p w:rsidR="00EB29B2" w:rsidRPr="008C4ECF" w:rsidRDefault="005F3245">
      <w:r w:rsidRPr="008C4ECF">
        <w:rPr>
          <w:bCs/>
          <w:noProof/>
          <w:color w:val="92D050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0" wp14:anchorId="35E454CE" wp14:editId="139636E9">
                <wp:simplePos x="0" y="0"/>
                <wp:positionH relativeFrom="column">
                  <wp:posOffset>6703060</wp:posOffset>
                </wp:positionH>
                <wp:positionV relativeFrom="paragraph">
                  <wp:posOffset>-6248400</wp:posOffset>
                </wp:positionV>
                <wp:extent cx="1757045" cy="1404620"/>
                <wp:effectExtent l="0" t="0" r="0" b="0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245" w:rsidRPr="00EC41BB" w:rsidRDefault="005F3245" w:rsidP="005F3245">
                            <w:pPr>
                              <w:rPr>
                                <w:b/>
                                <w:color w:val="21486F" w:themeColor="text2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21486F" w:themeColor="text2" w:themeShade="80"/>
                                <w:sz w:val="72"/>
                                <w:szCs w:val="72"/>
                              </w:rPr>
                              <w:t>JULY</w:t>
                            </w:r>
                            <w:r>
                              <w:rPr>
                                <w:b/>
                                <w:color w:val="21486F" w:themeColor="text2" w:themeShade="8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EC41BB">
                              <w:rPr>
                                <w:b/>
                                <w:color w:val="21486F" w:themeColor="text2" w:themeShade="80"/>
                                <w:sz w:val="72"/>
                                <w:szCs w:val="72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E454CE" id="_x0000_s1028" type="#_x0000_t202" style="position:absolute;margin-left:527.8pt;margin-top:-492pt;width:138.35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" o:allowoverlap="f" filled="f" stroked="f">
                <v:textbox style="mso-fit-shape-to-text:t">
                  <w:txbxContent>
                    <w:p w:rsidR="005F3245" w:rsidRPr="00EC41BB" w:rsidRDefault="005F3245" w:rsidP="005F3245">
                      <w:pPr>
                        <w:rPr>
                          <w:b/>
                          <w:color w:val="21486F" w:themeColor="text2" w:themeShade="8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21486F" w:themeColor="text2" w:themeShade="80"/>
                          <w:sz w:val="72"/>
                          <w:szCs w:val="72"/>
                        </w:rPr>
                        <w:t>JULY</w:t>
                      </w:r>
                      <w:r>
                        <w:rPr>
                          <w:b/>
                          <w:color w:val="21486F" w:themeColor="text2" w:themeShade="80"/>
                          <w:sz w:val="72"/>
                          <w:szCs w:val="72"/>
                        </w:rPr>
                        <w:t xml:space="preserve"> </w:t>
                      </w:r>
                      <w:r w:rsidRPr="00EC41BB">
                        <w:rPr>
                          <w:b/>
                          <w:color w:val="21486F" w:themeColor="text2" w:themeShade="80"/>
                          <w:sz w:val="72"/>
                          <w:szCs w:val="72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3266BE" w:rsidRPr="008C4ECF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-75537</wp:posOffset>
                </wp:positionH>
                <wp:positionV relativeFrom="paragraph">
                  <wp:posOffset>-3941416</wp:posOffset>
                </wp:positionV>
                <wp:extent cx="1478280" cy="2608718"/>
                <wp:effectExtent l="0" t="0" r="26670" b="2032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26087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947" w:rsidRDefault="008B6947" w:rsidP="001D2E4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B6947">
                              <w:rPr>
                                <w:b/>
                                <w:u w:val="single"/>
                              </w:rPr>
                              <w:t>NEWS:</w:t>
                            </w:r>
                          </w:p>
                          <w:p w:rsidR="005E34EB" w:rsidRDefault="005E34EB" w:rsidP="008B6947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1D2E48" w:rsidRDefault="005E34EB" w:rsidP="00005956"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6D071A">
                              <w:t xml:space="preserve">Register </w:t>
                            </w:r>
                            <w:r w:rsidR="006D071A" w:rsidRPr="006D071A">
                              <w:rPr>
                                <w:b/>
                              </w:rPr>
                              <w:t>for CHILL Skateboarding Camp!</w:t>
                            </w:r>
                            <w:r w:rsidR="006D071A">
                              <w:t xml:space="preserve"> 6-week leadership and skateboard skills camp. All snacks, equipment a</w:t>
                            </w:r>
                            <w:r w:rsidR="005F3245">
                              <w:t>nd bus tickets provided. Ages 13</w:t>
                            </w:r>
                            <w:r w:rsidR="006D071A">
                              <w:t xml:space="preserve"> – 18 (age is flexible). </w:t>
                            </w:r>
                          </w:p>
                          <w:p w:rsidR="006D071A" w:rsidRDefault="006D071A" w:rsidP="00005956"/>
                          <w:p w:rsidR="006D071A" w:rsidRPr="006D071A" w:rsidRDefault="00913696" w:rsidP="00005956">
                            <w:r>
                              <w:rPr>
                                <w:b/>
                              </w:rPr>
                              <w:t>Youth Voices</w:t>
                            </w:r>
                            <w:r>
                              <w:t xml:space="preserve"> is a workshop for young people experiencing parental separation or divorce</w:t>
                            </w:r>
                            <w:r w:rsidR="006D071A">
                              <w:t xml:space="preserve">. </w:t>
                            </w:r>
                            <w:r w:rsidR="005F3245">
                              <w:t>Contact to sign-up.</w:t>
                            </w:r>
                          </w:p>
                          <w:p w:rsidR="00A6723B" w:rsidRPr="00240068" w:rsidRDefault="00A6723B" w:rsidP="00240068">
                            <w:pPr>
                              <w:rPr>
                                <w:b/>
                              </w:rPr>
                            </w:pPr>
                          </w:p>
                          <w:p w:rsidR="003266BE" w:rsidRDefault="003266BE" w:rsidP="001D2E48">
                            <w:pPr>
                              <w:rPr>
                                <w:b/>
                              </w:rPr>
                            </w:pPr>
                          </w:p>
                          <w:p w:rsidR="00E44430" w:rsidRDefault="00E44430" w:rsidP="001D2E48"/>
                          <w:p w:rsidR="00EF2431" w:rsidRDefault="00EF2431" w:rsidP="000F0DEF">
                            <w:pPr>
                              <w:rPr>
                                <w:b/>
                              </w:rPr>
                            </w:pPr>
                          </w:p>
                          <w:p w:rsidR="005B077E" w:rsidRDefault="005B077E" w:rsidP="005B077E"/>
                          <w:p w:rsidR="005B077E" w:rsidRDefault="005B077E" w:rsidP="005B077E">
                            <w:pPr>
                              <w:rPr>
                                <w:b/>
                              </w:rPr>
                            </w:pPr>
                          </w:p>
                          <w:p w:rsidR="005B077E" w:rsidRPr="005B077E" w:rsidRDefault="005B077E" w:rsidP="005B077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.95pt;margin-top:-310.35pt;width:116.4pt;height:205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">
                <v:textbox>
                  <w:txbxContent>
                    <w:p w:rsidR="008B6947" w:rsidRDefault="008B6947" w:rsidP="001D2E4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8B6947">
                        <w:rPr>
                          <w:b/>
                          <w:u w:val="single"/>
                        </w:rPr>
                        <w:t>NEWS:</w:t>
                      </w:r>
                    </w:p>
                    <w:p w:rsidR="005E34EB" w:rsidRDefault="005E34EB" w:rsidP="008B6947">
                      <w:pPr>
                        <w:rPr>
                          <w:b/>
                          <w:i/>
                        </w:rPr>
                      </w:pPr>
                    </w:p>
                    <w:p w:rsidR="001D2E48" w:rsidRDefault="005E34EB" w:rsidP="00005956"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6D071A">
                        <w:t xml:space="preserve">Register </w:t>
                      </w:r>
                      <w:r w:rsidR="006D071A" w:rsidRPr="006D071A">
                        <w:rPr>
                          <w:b/>
                        </w:rPr>
                        <w:t>for CHILL Skateboarding Camp!</w:t>
                      </w:r>
                      <w:r w:rsidR="006D071A">
                        <w:t xml:space="preserve"> 6-week leadership and skateboard skills camp. All snacks, equipment a</w:t>
                      </w:r>
                      <w:r w:rsidR="005F3245">
                        <w:t>nd bus tickets provided. Ages 13</w:t>
                      </w:r>
                      <w:r w:rsidR="006D071A">
                        <w:t xml:space="preserve"> – 18 (age is flexible). </w:t>
                      </w:r>
                    </w:p>
                    <w:p w:rsidR="006D071A" w:rsidRDefault="006D071A" w:rsidP="00005956"/>
                    <w:p w:rsidR="006D071A" w:rsidRPr="006D071A" w:rsidRDefault="00913696" w:rsidP="00005956">
                      <w:r>
                        <w:rPr>
                          <w:b/>
                        </w:rPr>
                        <w:t>Youth Voices</w:t>
                      </w:r>
                      <w:r>
                        <w:t xml:space="preserve"> is a workshop for young people experiencing parental separation or divorce</w:t>
                      </w:r>
                      <w:r w:rsidR="006D071A">
                        <w:t xml:space="preserve">. </w:t>
                      </w:r>
                      <w:r w:rsidR="005F3245">
                        <w:t>Contact to sign-up.</w:t>
                      </w:r>
                    </w:p>
                    <w:p w:rsidR="00A6723B" w:rsidRPr="00240068" w:rsidRDefault="00A6723B" w:rsidP="00240068">
                      <w:pPr>
                        <w:rPr>
                          <w:b/>
                        </w:rPr>
                      </w:pPr>
                    </w:p>
                    <w:p w:rsidR="003266BE" w:rsidRDefault="003266BE" w:rsidP="001D2E48">
                      <w:pPr>
                        <w:rPr>
                          <w:b/>
                        </w:rPr>
                      </w:pPr>
                    </w:p>
                    <w:p w:rsidR="00E44430" w:rsidRDefault="00E44430" w:rsidP="001D2E48"/>
                    <w:p w:rsidR="00EF2431" w:rsidRDefault="00EF2431" w:rsidP="000F0DEF">
                      <w:pPr>
                        <w:rPr>
                          <w:b/>
                        </w:rPr>
                      </w:pPr>
                    </w:p>
                    <w:p w:rsidR="005B077E" w:rsidRDefault="005B077E" w:rsidP="005B077E"/>
                    <w:p w:rsidR="005B077E" w:rsidRDefault="005B077E" w:rsidP="005B077E">
                      <w:pPr>
                        <w:rPr>
                          <w:b/>
                        </w:rPr>
                      </w:pPr>
                    </w:p>
                    <w:p w:rsidR="005B077E" w:rsidRPr="005B077E" w:rsidRDefault="005B077E" w:rsidP="005B077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6BE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-178131</wp:posOffset>
            </wp:positionH>
            <wp:positionV relativeFrom="paragraph">
              <wp:posOffset>-5207000</wp:posOffset>
            </wp:positionV>
            <wp:extent cx="594360" cy="396240"/>
            <wp:effectExtent l="0" t="0" r="0" b="381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acebook-1[1]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6BE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-113996</wp:posOffset>
            </wp:positionH>
            <wp:positionV relativeFrom="paragraph">
              <wp:posOffset>-4587240</wp:posOffset>
            </wp:positionV>
            <wp:extent cx="479425" cy="4762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he_Instagram_Logo[1]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EBD">
        <w:rPr>
          <w:noProof/>
        </w:rPr>
        <w:drawing>
          <wp:anchor distT="0" distB="0" distL="114300" distR="114300" simplePos="0" relativeHeight="251764736" behindDoc="0" locked="0" layoutInCell="1" allowOverlap="1" wp14:anchorId="54FB258D" wp14:editId="41DC8371">
            <wp:simplePos x="0" y="0"/>
            <wp:positionH relativeFrom="column">
              <wp:posOffset>6626719</wp:posOffset>
            </wp:positionH>
            <wp:positionV relativeFrom="paragraph">
              <wp:posOffset>300990</wp:posOffset>
            </wp:positionV>
            <wp:extent cx="2758531" cy="634144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ast_Savings_Horz_30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531" cy="63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D5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7EA1EBC" wp14:editId="534A5010">
                <wp:simplePos x="0" y="0"/>
                <wp:positionH relativeFrom="column">
                  <wp:posOffset>2049639</wp:posOffset>
                </wp:positionH>
                <wp:positionV relativeFrom="paragraph">
                  <wp:posOffset>357505</wp:posOffset>
                </wp:positionV>
                <wp:extent cx="1207770" cy="551180"/>
                <wp:effectExtent l="19050" t="19050" r="11430" b="203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551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C6B61" id="Rectangle 12" o:spid="_x0000_s1026" style="position:absolute;margin-left:161.4pt;margin-top:28.15pt;width:95.1pt;height:43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" fillcolor="white [3212]" strokecolor="white [3212]" strokeweight="2.5pt"/>
            </w:pict>
          </mc:Fallback>
        </mc:AlternateContent>
      </w:r>
      <w:r w:rsidR="00422D5A"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533259</wp:posOffset>
            </wp:positionV>
            <wp:extent cx="1756410" cy="316865"/>
            <wp:effectExtent l="0" t="0" r="0" b="6985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22D5A" w:rsidRPr="008C4ECF">
        <w:rPr>
          <w:noProof/>
        </w:rPr>
        <w:drawing>
          <wp:anchor distT="0" distB="0" distL="114300" distR="114300" simplePos="0" relativeHeight="251666431" behindDoc="0" locked="0" layoutInCell="1" allowOverlap="1">
            <wp:simplePos x="0" y="0"/>
            <wp:positionH relativeFrom="column">
              <wp:posOffset>1176514</wp:posOffset>
            </wp:positionH>
            <wp:positionV relativeFrom="paragraph">
              <wp:posOffset>376555</wp:posOffset>
            </wp:positionV>
            <wp:extent cx="5486400" cy="551180"/>
            <wp:effectExtent l="0" t="0" r="0" b="12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und-fond-3a-e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1"/>
                    <a:stretch/>
                  </pic:blipFill>
                  <pic:spPr bwMode="auto">
                    <a:xfrm>
                      <a:off x="0" y="0"/>
                      <a:ext cx="5486400" cy="55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D5A" w:rsidRPr="008C4ECF">
        <w:rPr>
          <w:rFonts w:ascii="Arial" w:hAnsi="Arial" w:cs="Arial"/>
          <w:noProof/>
          <w:color w:val="1A0DAB"/>
          <w:bdr w:val="none" w:sz="0" w:space="0" w:color="auto" w:frame="1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-164112</wp:posOffset>
            </wp:positionH>
            <wp:positionV relativeFrom="paragraph">
              <wp:posOffset>154305</wp:posOffset>
            </wp:positionV>
            <wp:extent cx="1756410" cy="915670"/>
            <wp:effectExtent l="0" t="0" r="0" b="0"/>
            <wp:wrapNone/>
            <wp:docPr id="38" name="Picture 38" descr="Image result for city of vancouver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ity of vancouver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ECF" w:rsidRPr="008C4ECF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998042</wp:posOffset>
                </wp:positionH>
                <wp:positionV relativeFrom="paragraph">
                  <wp:posOffset>346695</wp:posOffset>
                </wp:positionV>
                <wp:extent cx="1228725" cy="585470"/>
                <wp:effectExtent l="19050" t="19050" r="28575" b="2413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85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0A1F9" id="Rectangle 39" o:spid="_x0000_s1026" style="position:absolute;margin-left:78.6pt;margin-top:27.3pt;width:96.75pt;height:46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" fillcolor="white [3212]" strokecolor="white [3212]" strokeweight="2.5pt"/>
            </w:pict>
          </mc:Fallback>
        </mc:AlternateContent>
      </w:r>
      <w:r w:rsidR="008C4ECF" w:rsidRPr="008C4ECF">
        <w:rPr>
          <w:rFonts w:ascii="Arial" w:hAnsi="Arial" w:cs="Arial"/>
          <w:noProof/>
          <w:color w:val="1A0DA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-133200</wp:posOffset>
                </wp:positionH>
                <wp:positionV relativeFrom="paragraph">
                  <wp:posOffset>213080</wp:posOffset>
                </wp:positionV>
                <wp:extent cx="9453600" cy="7200"/>
                <wp:effectExtent l="0" t="0" r="33655" b="31115"/>
                <wp:wrapNone/>
                <wp:docPr id="403" name="Straight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3600" cy="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90909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52E9B" id="Straight Connector 40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16.8pt" to="733.9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" strokecolor="#909090" strokeweight="1pt"/>
            </w:pict>
          </mc:Fallback>
        </mc:AlternateContent>
      </w:r>
      <w:r w:rsidR="008C4ECF" w:rsidRPr="008C4ECF">
        <w:rPr>
          <w:noProof/>
          <w:color w:val="auto"/>
        </w:rPr>
        <w:t>Funded By</w:t>
      </w:r>
      <w:r w:rsidR="008C4ECF">
        <w:rPr>
          <w:noProof/>
          <w:color w:val="auto"/>
        </w:rPr>
        <w:t xml:space="preserve"> | Financ</w:t>
      </w:r>
      <w:r w:rsidR="008C4ECF" w:rsidRPr="008C4ECF">
        <w:rPr>
          <w:rFonts w:asciiTheme="majorHAnsi" w:hAnsiTheme="majorHAnsi"/>
          <w:noProof/>
          <w:color w:val="auto"/>
        </w:rPr>
        <w:t>é</w:t>
      </w:r>
      <w:r w:rsidR="008C4ECF">
        <w:rPr>
          <w:noProof/>
          <w:color w:val="auto"/>
        </w:rPr>
        <w:t xml:space="preserve"> Par</w:t>
      </w:r>
      <w:r w:rsidR="008C4ECF" w:rsidRPr="008C4ECF">
        <w:rPr>
          <w:noProof/>
          <w:color w:val="auto"/>
        </w:rPr>
        <w:t>:</w:t>
      </w:r>
      <w:r w:rsidR="00B81DC4" w:rsidRPr="008C4ECF">
        <w:rPr>
          <w:noProof/>
          <w:color w:val="auto"/>
        </w:rPr>
        <w:t xml:space="preserve">  </w:t>
      </w:r>
      <w:r w:rsidR="00B81DC4" w:rsidRPr="008C4ECF">
        <w:rPr>
          <w:noProof/>
          <w:color w:val="auto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6602095</wp:posOffset>
            </wp:positionV>
            <wp:extent cx="2792095" cy="387350"/>
            <wp:effectExtent l="0" t="0" r="8255" b="0"/>
            <wp:wrapNone/>
            <wp:docPr id="13" name="Picture 13" descr="C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C lo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C4" w:rsidRPr="008C4ECF">
        <w:rPr>
          <w:noProof/>
          <w:color w:val="auto"/>
        </w:rPr>
        <w:t xml:space="preserve"> </w:t>
      </w:r>
      <w:r w:rsidR="00B81DC4" w:rsidRPr="008C4ECF">
        <w:rPr>
          <w:noProof/>
          <w:color w:val="auto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6602095</wp:posOffset>
            </wp:positionV>
            <wp:extent cx="2792095" cy="387350"/>
            <wp:effectExtent l="0" t="0" r="8255" b="0"/>
            <wp:wrapNone/>
            <wp:docPr id="14" name="Picture 14" descr="C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C lo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C4" w:rsidRPr="008C4ECF">
        <w:rPr>
          <w:noProof/>
          <w:color w:val="auto"/>
        </w:rPr>
        <w:t xml:space="preserve"> </w:t>
      </w:r>
      <w:r w:rsidR="00B81DC4" w:rsidRPr="008C4ECF">
        <w:rPr>
          <w:noProof/>
          <w:color w:val="auto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6602095</wp:posOffset>
            </wp:positionV>
            <wp:extent cx="2792095" cy="387350"/>
            <wp:effectExtent l="0" t="0" r="8255" b="0"/>
            <wp:wrapNone/>
            <wp:docPr id="15" name="Picture 15" descr="C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C lo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C4" w:rsidRPr="008C4ECF">
        <w:rPr>
          <w:noProof/>
          <w:color w:val="auto"/>
        </w:rPr>
        <w:t xml:space="preserve"> </w:t>
      </w:r>
      <w:r w:rsidR="00B81DC4" w:rsidRPr="008C4ECF">
        <w:rPr>
          <w:noProof/>
          <w:color w:val="auto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6602095</wp:posOffset>
            </wp:positionV>
            <wp:extent cx="2792095" cy="387350"/>
            <wp:effectExtent l="0" t="0" r="8255" b="0"/>
            <wp:wrapNone/>
            <wp:docPr id="16" name="Picture 16" descr="C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C lo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C4" w:rsidRPr="008C4ECF">
        <w:rPr>
          <w:noProof/>
          <w:color w:val="auto"/>
        </w:rPr>
        <w:t xml:space="preserve"> </w:t>
      </w:r>
      <w:r w:rsidR="00B81DC4" w:rsidRPr="008C4ECF">
        <w:rPr>
          <w:noProof/>
          <w:color w:val="auto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6605270</wp:posOffset>
            </wp:positionV>
            <wp:extent cx="2978150" cy="406400"/>
            <wp:effectExtent l="0" t="0" r="0" b="0"/>
            <wp:wrapNone/>
            <wp:docPr id="20" name="Picture 20" descr="IRCC-Logo-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RCC-Logo-Englis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C4" w:rsidRPr="008C4ECF">
        <w:rPr>
          <w:noProof/>
          <w:color w:val="auto"/>
        </w:rPr>
        <w:t xml:space="preserve"> </w:t>
      </w:r>
      <w:r w:rsidR="00B81DC4" w:rsidRPr="008C4ECF">
        <w:rPr>
          <w:noProof/>
          <w:color w:val="auto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6605270</wp:posOffset>
            </wp:positionV>
            <wp:extent cx="2978150" cy="406400"/>
            <wp:effectExtent l="0" t="0" r="0" b="0"/>
            <wp:wrapNone/>
            <wp:docPr id="21" name="Picture 21" descr="IRCC-Logo-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RCC-Logo-Englis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C4" w:rsidRPr="008C4ECF">
        <w:rPr>
          <w:noProof/>
          <w:color w:val="auto"/>
        </w:rPr>
        <w:t xml:space="preserve"> </w:t>
      </w:r>
      <w:r w:rsidR="00B81DC4" w:rsidRPr="008C4ECF">
        <w:rPr>
          <w:noProof/>
          <w:color w:val="auto"/>
        </w:rPr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6605270</wp:posOffset>
            </wp:positionV>
            <wp:extent cx="2978150" cy="406400"/>
            <wp:effectExtent l="0" t="0" r="0" b="0"/>
            <wp:wrapNone/>
            <wp:docPr id="22" name="Picture 22" descr="IRCC-Logo-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RCC-Logo-Englis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C4" w:rsidRPr="008C4ECF">
        <w:rPr>
          <w:noProof/>
          <w:color w:val="auto"/>
        </w:rPr>
        <w:t xml:space="preserve"> </w:t>
      </w:r>
      <w:r w:rsidR="00B81DC4" w:rsidRPr="008C4ECF">
        <w:rPr>
          <w:noProof/>
          <w:color w:val="auto"/>
        </w:rPr>
        <w:drawing>
          <wp:anchor distT="36576" distB="36576" distL="36576" distR="36576" simplePos="0" relativeHeight="251687936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6605270</wp:posOffset>
            </wp:positionV>
            <wp:extent cx="2978150" cy="406400"/>
            <wp:effectExtent l="0" t="0" r="0" b="0"/>
            <wp:wrapNone/>
            <wp:docPr id="23" name="Picture 23" descr="IRCC-Logo-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RCC-Logo-Englis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C4" w:rsidRPr="008C4ECF">
        <w:rPr>
          <w:noProof/>
          <w:color w:val="auto"/>
        </w:rPr>
        <w:t xml:space="preserve"> </w:t>
      </w:r>
      <w:r w:rsidR="00B81DC4" w:rsidRPr="008C4ECF">
        <w:rPr>
          <w:noProof/>
          <w:color w:val="auto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6605270</wp:posOffset>
            </wp:positionV>
            <wp:extent cx="2978150" cy="406400"/>
            <wp:effectExtent l="0" t="0" r="0" b="0"/>
            <wp:wrapNone/>
            <wp:docPr id="24" name="Picture 24" descr="IRCC-Logo-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RCC-Logo-Englis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C4" w:rsidRPr="008C4ECF">
        <w:rPr>
          <w:noProof/>
          <w:color w:val="auto"/>
        </w:rPr>
        <w:t xml:space="preserve"> </w:t>
      </w:r>
      <w:r w:rsidR="00422D5A">
        <w:rPr>
          <w:noProof/>
          <w:color w:val="auto"/>
        </w:rPr>
        <w:t xml:space="preserve"> </w:t>
      </w:r>
      <w:bookmarkStart w:id="0" w:name="_GoBack"/>
      <w:bookmarkEnd w:id="0"/>
    </w:p>
    <w:sectPr w:rsidR="00EB29B2" w:rsidRPr="008C4ECF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62F" w:rsidRDefault="00BD662F">
      <w:pPr>
        <w:spacing w:before="0" w:after="0"/>
      </w:pPr>
      <w:r>
        <w:separator/>
      </w:r>
    </w:p>
  </w:endnote>
  <w:endnote w:type="continuationSeparator" w:id="0">
    <w:p w:rsidR="00BD662F" w:rsidRDefault="00BD662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62F" w:rsidRDefault="00BD662F">
      <w:pPr>
        <w:spacing w:before="0" w:after="0"/>
      </w:pPr>
      <w:r>
        <w:separator/>
      </w:r>
    </w:p>
  </w:footnote>
  <w:footnote w:type="continuationSeparator" w:id="0">
    <w:p w:rsidR="00BD662F" w:rsidRDefault="00BD662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37F88"/>
    <w:multiLevelType w:val="hybridMultilevel"/>
    <w:tmpl w:val="9E581B4E"/>
    <w:lvl w:ilvl="0" w:tplc="6F64B2BE">
      <w:start w:val="60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F6B40"/>
    <w:multiLevelType w:val="hybridMultilevel"/>
    <w:tmpl w:val="1C822C2A"/>
    <w:lvl w:ilvl="0" w:tplc="C7FA455A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AF79AC"/>
    <w:multiLevelType w:val="hybridMultilevel"/>
    <w:tmpl w:val="D9F2D3FC"/>
    <w:lvl w:ilvl="0" w:tplc="5A4CA2AA">
      <w:start w:val="604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9102E"/>
    <w:multiLevelType w:val="hybridMultilevel"/>
    <w:tmpl w:val="CF48A784"/>
    <w:lvl w:ilvl="0" w:tplc="0152E4C4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F0BF3"/>
    <w:multiLevelType w:val="hybridMultilevel"/>
    <w:tmpl w:val="4B2434A6"/>
    <w:lvl w:ilvl="0" w:tplc="3E42D4FC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5F0AE6"/>
    <w:multiLevelType w:val="hybridMultilevel"/>
    <w:tmpl w:val="7FC2CC84"/>
    <w:lvl w:ilvl="0" w:tplc="6E0E9C80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194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2/28/2019"/>
    <w:docVar w:name="MonthStart" w:val="2/1/2019"/>
  </w:docVars>
  <w:rsids>
    <w:rsidRoot w:val="0056365E"/>
    <w:rsid w:val="00005956"/>
    <w:rsid w:val="00012D22"/>
    <w:rsid w:val="00015104"/>
    <w:rsid w:val="00021CAF"/>
    <w:rsid w:val="00052188"/>
    <w:rsid w:val="000A6F63"/>
    <w:rsid w:val="000C26C5"/>
    <w:rsid w:val="000E502D"/>
    <w:rsid w:val="000E6E18"/>
    <w:rsid w:val="000F0DEF"/>
    <w:rsid w:val="001007CA"/>
    <w:rsid w:val="001207C7"/>
    <w:rsid w:val="0012271B"/>
    <w:rsid w:val="0014267E"/>
    <w:rsid w:val="00164349"/>
    <w:rsid w:val="00164CA4"/>
    <w:rsid w:val="001709D6"/>
    <w:rsid w:val="001D2E48"/>
    <w:rsid w:val="00200EBB"/>
    <w:rsid w:val="00212E9D"/>
    <w:rsid w:val="00217186"/>
    <w:rsid w:val="00223328"/>
    <w:rsid w:val="00231E64"/>
    <w:rsid w:val="00240068"/>
    <w:rsid w:val="0024454A"/>
    <w:rsid w:val="002965E8"/>
    <w:rsid w:val="002C1DE8"/>
    <w:rsid w:val="002D20CD"/>
    <w:rsid w:val="002E49AF"/>
    <w:rsid w:val="00324754"/>
    <w:rsid w:val="003266BE"/>
    <w:rsid w:val="00337EEE"/>
    <w:rsid w:val="00342CD2"/>
    <w:rsid w:val="00391BA6"/>
    <w:rsid w:val="00392D97"/>
    <w:rsid w:val="003B14FA"/>
    <w:rsid w:val="00422D5A"/>
    <w:rsid w:val="00455E5A"/>
    <w:rsid w:val="00474740"/>
    <w:rsid w:val="004D4DF3"/>
    <w:rsid w:val="004D589B"/>
    <w:rsid w:val="004D6024"/>
    <w:rsid w:val="004E1311"/>
    <w:rsid w:val="004E39B3"/>
    <w:rsid w:val="004F0928"/>
    <w:rsid w:val="005103F7"/>
    <w:rsid w:val="00513C50"/>
    <w:rsid w:val="005235BD"/>
    <w:rsid w:val="0056365E"/>
    <w:rsid w:val="00575CEE"/>
    <w:rsid w:val="005763FB"/>
    <w:rsid w:val="00577031"/>
    <w:rsid w:val="005939AE"/>
    <w:rsid w:val="005B0009"/>
    <w:rsid w:val="005B077E"/>
    <w:rsid w:val="005C1F5E"/>
    <w:rsid w:val="005C3F4D"/>
    <w:rsid w:val="005E34EB"/>
    <w:rsid w:val="005F3245"/>
    <w:rsid w:val="006421AC"/>
    <w:rsid w:val="00647C53"/>
    <w:rsid w:val="006538A0"/>
    <w:rsid w:val="00671F91"/>
    <w:rsid w:val="0068377B"/>
    <w:rsid w:val="006D071A"/>
    <w:rsid w:val="00704A80"/>
    <w:rsid w:val="007078CD"/>
    <w:rsid w:val="00715F52"/>
    <w:rsid w:val="00744258"/>
    <w:rsid w:val="007615DB"/>
    <w:rsid w:val="00786619"/>
    <w:rsid w:val="00791D1D"/>
    <w:rsid w:val="007A0A3F"/>
    <w:rsid w:val="007A505F"/>
    <w:rsid w:val="007D7C74"/>
    <w:rsid w:val="007F2293"/>
    <w:rsid w:val="008448AD"/>
    <w:rsid w:val="008501A8"/>
    <w:rsid w:val="00890CB7"/>
    <w:rsid w:val="008920D2"/>
    <w:rsid w:val="008A054A"/>
    <w:rsid w:val="008B0233"/>
    <w:rsid w:val="008B6947"/>
    <w:rsid w:val="008B7734"/>
    <w:rsid w:val="008C4BF1"/>
    <w:rsid w:val="008C4ECF"/>
    <w:rsid w:val="008C7109"/>
    <w:rsid w:val="008D4BCC"/>
    <w:rsid w:val="009120F8"/>
    <w:rsid w:val="00913696"/>
    <w:rsid w:val="00915E52"/>
    <w:rsid w:val="009164F0"/>
    <w:rsid w:val="00934591"/>
    <w:rsid w:val="00966479"/>
    <w:rsid w:val="009708FD"/>
    <w:rsid w:val="0097461F"/>
    <w:rsid w:val="00A107E5"/>
    <w:rsid w:val="00A214B6"/>
    <w:rsid w:val="00A323E1"/>
    <w:rsid w:val="00A460C9"/>
    <w:rsid w:val="00A6723B"/>
    <w:rsid w:val="00A7276B"/>
    <w:rsid w:val="00A80ECA"/>
    <w:rsid w:val="00AA4074"/>
    <w:rsid w:val="00AC5402"/>
    <w:rsid w:val="00AD729F"/>
    <w:rsid w:val="00AD76BD"/>
    <w:rsid w:val="00AF133F"/>
    <w:rsid w:val="00AF4281"/>
    <w:rsid w:val="00B14B60"/>
    <w:rsid w:val="00B244D1"/>
    <w:rsid w:val="00B25FD5"/>
    <w:rsid w:val="00B321E9"/>
    <w:rsid w:val="00B34D12"/>
    <w:rsid w:val="00B4556D"/>
    <w:rsid w:val="00B815D0"/>
    <w:rsid w:val="00B81DC4"/>
    <w:rsid w:val="00B95E06"/>
    <w:rsid w:val="00BA39CC"/>
    <w:rsid w:val="00BD662F"/>
    <w:rsid w:val="00C04532"/>
    <w:rsid w:val="00C3771D"/>
    <w:rsid w:val="00C93C6A"/>
    <w:rsid w:val="00CE1285"/>
    <w:rsid w:val="00CF2B96"/>
    <w:rsid w:val="00D05948"/>
    <w:rsid w:val="00D40E95"/>
    <w:rsid w:val="00D60C4A"/>
    <w:rsid w:val="00D774D6"/>
    <w:rsid w:val="00D94153"/>
    <w:rsid w:val="00D95F80"/>
    <w:rsid w:val="00DB72EF"/>
    <w:rsid w:val="00DF2183"/>
    <w:rsid w:val="00E03CDA"/>
    <w:rsid w:val="00E05E67"/>
    <w:rsid w:val="00E41945"/>
    <w:rsid w:val="00E44430"/>
    <w:rsid w:val="00E5604C"/>
    <w:rsid w:val="00E84F14"/>
    <w:rsid w:val="00EA463D"/>
    <w:rsid w:val="00EB29B2"/>
    <w:rsid w:val="00EC41BB"/>
    <w:rsid w:val="00EC428B"/>
    <w:rsid w:val="00EF2431"/>
    <w:rsid w:val="00F13EBD"/>
    <w:rsid w:val="00F21931"/>
    <w:rsid w:val="00F34170"/>
    <w:rsid w:val="00F67D40"/>
    <w:rsid w:val="00F82BE4"/>
    <w:rsid w:val="00F83400"/>
    <w:rsid w:val="00F837EF"/>
    <w:rsid w:val="00F861E9"/>
    <w:rsid w:val="00FC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7">
      <v:textbox inset="5.85pt,.7pt,5.85pt,.7pt"/>
    </o:shapedefaults>
    <o:shapelayout v:ext="edit">
      <o:idmap v:ext="edit" data="1"/>
    </o:shapelayout>
  </w:shapeDefaults>
  <w:decimalSymbol w:val="."/>
  <w:listSeparator w:val=","/>
  <w15:docId w15:val="{3C1E5006-1895-446B-AB7A-53021C07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rsid w:val="007F2293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6421AC"/>
    <w:rPr>
      <w:color w:val="FFDE26" w:themeColor="hyperlink"/>
      <w:u w:val="single"/>
    </w:rPr>
  </w:style>
  <w:style w:type="paragraph" w:styleId="ListParagraph">
    <w:name w:val="List Paragraph"/>
    <w:basedOn w:val="Normal"/>
    <w:uiPriority w:val="99"/>
    <w:unhideWhenUsed/>
    <w:qFormat/>
    <w:rsid w:val="008B69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cherrieg@kiwassa.ca" TargetMode="External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ememi@kiwassa.ca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g"/><Relationship Id="rId28" Type="http://schemas.openxmlformats.org/officeDocument/2006/relationships/hyperlink" Target="https://www.google.ca/url?sa=i&amp;rct=j&amp;q=&amp;esrc=s&amp;source=images&amp;cd=&amp;cad=rja&amp;uact=8&amp;ved=2ahUKEwi18rPWsq_fAhUTHnwKHZ9fAlAQjRx6BAgBEAU&amp;url=https://vancouver.ca/&amp;psig=AOvVaw0mDlWRx93SaeHHUJCltBBd&amp;ust=1545429233169341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ryana@kiwassa.ca" TargetMode="External"/><Relationship Id="rId27" Type="http://schemas.openxmlformats.org/officeDocument/2006/relationships/image" Target="media/image17.jp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yana\AppData\Roaming\Microsoft\Templates\Horizontal%20calendar%20(Monday%20start)(2).dot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1222D-B5EE-436A-9F35-06248B3D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(Monday start)(2)</Template>
  <TotalTime>2695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1465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Avola</dc:creator>
  <cp:keywords/>
  <dc:description/>
  <cp:lastModifiedBy>Ryan Avola</cp:lastModifiedBy>
  <cp:revision>20</cp:revision>
  <cp:lastPrinted>2019-06-28T22:17:00Z</cp:lastPrinted>
  <dcterms:created xsi:type="dcterms:W3CDTF">2019-05-10T19:52:00Z</dcterms:created>
  <dcterms:modified xsi:type="dcterms:W3CDTF">2019-06-28T22:19:00Z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2018-05-07T09:20:17.6907481Z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